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82"/>
        <w:gridCol w:w="3382"/>
        <w:gridCol w:w="3383"/>
        <w:gridCol w:w="3383"/>
      </w:tblGrid>
      <w:tr w:rsidR="00052D0C" w:rsidRPr="002A4ED5" w14:paraId="7C7290A2" w14:textId="77777777" w:rsidTr="0086156F"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789EE43" w14:textId="77777777" w:rsidR="00052D0C" w:rsidRPr="0086156F" w:rsidRDefault="009022D3" w:rsidP="00052D0C">
            <w:pPr>
              <w:jc w:val="right"/>
              <w:rPr>
                <w:b/>
              </w:rPr>
            </w:pPr>
            <w:r>
              <w:rPr>
                <w:b/>
              </w:rPr>
              <w:t>Approved</w:t>
            </w:r>
            <w:r w:rsidR="0077238A">
              <w:rPr>
                <w:b/>
              </w:rPr>
              <w:t xml:space="preserve"> By</w:t>
            </w:r>
            <w:r>
              <w:rPr>
                <w:b/>
              </w:rPr>
              <w:t>*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67E72" w14:textId="77777777" w:rsidR="00052D0C" w:rsidRPr="0086156F" w:rsidRDefault="00052D0C" w:rsidP="00330BDD">
            <w:pPr>
              <w:rPr>
                <w:b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FADA9CB" w14:textId="77777777" w:rsidR="00052D0C" w:rsidRPr="0086156F" w:rsidRDefault="0077238A" w:rsidP="00052D0C">
            <w:pPr>
              <w:jc w:val="right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78413" w14:textId="77777777" w:rsidR="00052D0C" w:rsidRPr="002A4ED5" w:rsidRDefault="00052D0C" w:rsidP="00330BDD"/>
        </w:tc>
      </w:tr>
      <w:tr w:rsidR="00052D0C" w:rsidRPr="002A4ED5" w14:paraId="6E8D11B4" w14:textId="77777777" w:rsidTr="0086156F"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2239ED8" w14:textId="77777777" w:rsidR="00052D0C" w:rsidRPr="0086156F" w:rsidRDefault="0077238A" w:rsidP="00052D0C">
            <w:pPr>
              <w:jc w:val="right"/>
              <w:rPr>
                <w:b/>
              </w:rPr>
            </w:pPr>
            <w:r>
              <w:rPr>
                <w:b/>
              </w:rPr>
              <w:t>School/</w:t>
            </w:r>
            <w:r w:rsidR="00052D0C" w:rsidRPr="0086156F">
              <w:rPr>
                <w:b/>
              </w:rPr>
              <w:t>Department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91B862" w14:textId="77777777" w:rsidR="00052D0C" w:rsidRPr="0086156F" w:rsidRDefault="00052D0C" w:rsidP="00330BDD">
            <w:pPr>
              <w:rPr>
                <w:b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05B615D" w14:textId="77777777" w:rsidR="00052D0C" w:rsidRPr="0086156F" w:rsidRDefault="00052D0C" w:rsidP="00052D0C">
            <w:pPr>
              <w:jc w:val="right"/>
              <w:rPr>
                <w:b/>
              </w:rPr>
            </w:pPr>
            <w:r w:rsidRPr="0086156F">
              <w:rPr>
                <w:b/>
              </w:rPr>
              <w:t>Contact Email/Phone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B31DDA" w14:textId="77777777" w:rsidR="00052D0C" w:rsidRPr="002A4ED5" w:rsidRDefault="00052D0C" w:rsidP="00330BDD"/>
        </w:tc>
      </w:tr>
    </w:tbl>
    <w:p w14:paraId="34ED1A9B" w14:textId="77777777" w:rsidR="00052D0C" w:rsidRDefault="00052D0C" w:rsidP="00562601">
      <w:pPr>
        <w:pStyle w:val="NoSpacing"/>
      </w:pPr>
    </w:p>
    <w:p w14:paraId="50EEC395" w14:textId="3C1C59CE" w:rsidR="00BB0BA2" w:rsidRPr="00A61DB4" w:rsidRDefault="009022D3" w:rsidP="00562601">
      <w:pPr>
        <w:pStyle w:val="NoSpacing"/>
        <w:rPr>
          <w:b/>
        </w:rPr>
      </w:pPr>
      <w:r w:rsidRPr="00BB0BA2">
        <w:rPr>
          <w:b/>
        </w:rPr>
        <w:t xml:space="preserve">*Form must be </w:t>
      </w:r>
      <w:r w:rsidR="00AC195C" w:rsidRPr="00BB0BA2">
        <w:rPr>
          <w:b/>
        </w:rPr>
        <w:t xml:space="preserve">approved </w:t>
      </w:r>
      <w:r w:rsidRPr="00BB0BA2">
        <w:rPr>
          <w:b/>
        </w:rPr>
        <w:t>by Principal/Department Head</w:t>
      </w:r>
      <w:r w:rsidR="00A61DB4">
        <w:rPr>
          <w:b/>
        </w:rPr>
        <w:t xml:space="preserve">* </w:t>
      </w:r>
      <w:r w:rsidR="004362B9" w:rsidRPr="00BB0BA2">
        <w:rPr>
          <w:b/>
        </w:rPr>
        <w:t>Please complete the following for PPE</w:t>
      </w:r>
      <w:r w:rsidR="00BB0BA2">
        <w:rPr>
          <w:b/>
        </w:rPr>
        <w:t xml:space="preserve"> Supplies</w:t>
      </w:r>
      <w:r w:rsidR="004362B9" w:rsidRPr="00BB0BA2">
        <w:rPr>
          <w:b/>
        </w:rPr>
        <w:t xml:space="preserve">.  Email the completed form to the </w:t>
      </w:r>
      <w:r w:rsidR="00A61DB4">
        <w:rPr>
          <w:b/>
        </w:rPr>
        <w:t xml:space="preserve">Facilities </w:t>
      </w:r>
      <w:r w:rsidR="004362B9" w:rsidRPr="00BB0BA2">
        <w:rPr>
          <w:b/>
        </w:rPr>
        <w:t>Department.  Point of contact</w:t>
      </w:r>
      <w:r w:rsidR="00BB0BA2" w:rsidRPr="00BB0BA2">
        <w:rPr>
          <w:b/>
        </w:rPr>
        <w:t>:</w:t>
      </w:r>
      <w:r w:rsidR="004362B9" w:rsidRPr="00BB0BA2">
        <w:rPr>
          <w:b/>
        </w:rPr>
        <w:t xml:space="preserve"> </w:t>
      </w:r>
      <w:hyperlink r:id="rId11" w:history="1">
        <w:r w:rsidR="00A61DB4" w:rsidRPr="006E09FF">
          <w:rPr>
            <w:rStyle w:val="Hyperlink"/>
            <w:b/>
          </w:rPr>
          <w:t>Sarah.Rugo@slps.org</w:t>
        </w:r>
      </w:hyperlink>
      <w:r w:rsidR="00315C3B">
        <w:rPr>
          <w:b/>
        </w:rPr>
        <w:t xml:space="preserve"> </w:t>
      </w:r>
      <w:r w:rsidR="00A61DB4">
        <w:rPr>
          <w:b/>
        </w:rPr>
        <w:t xml:space="preserve">, </w:t>
      </w:r>
      <w:hyperlink r:id="rId12" w:history="1">
        <w:r w:rsidR="00A61DB4" w:rsidRPr="006E09FF">
          <w:rPr>
            <w:rStyle w:val="Hyperlink"/>
            <w:b/>
          </w:rPr>
          <w:t>Carmelita.McCray@slps.org</w:t>
        </w:r>
      </w:hyperlink>
      <w:r w:rsidR="00A61DB4">
        <w:rPr>
          <w:b/>
        </w:rPr>
        <w:t xml:space="preserve"> and </w:t>
      </w:r>
      <w:hyperlink r:id="rId13" w:history="1">
        <w:r w:rsidR="00A61DB4" w:rsidRPr="006E09FF">
          <w:rPr>
            <w:rStyle w:val="Hyperlink"/>
            <w:b/>
          </w:rPr>
          <w:t>Sherril.Jones@slps.org</w:t>
        </w:r>
      </w:hyperlink>
      <w:r w:rsidR="00315C3B">
        <w:rPr>
          <w:b/>
        </w:rPr>
        <w:t xml:space="preserve">– </w:t>
      </w:r>
      <w:r w:rsidR="00315C3B" w:rsidRPr="00315C3B">
        <w:rPr>
          <w:b/>
          <w:highlight w:val="yellow"/>
        </w:rPr>
        <w:t>PLEASE INCLUDE ALL OF THOSE LISTED</w:t>
      </w:r>
      <w:r w:rsidR="004D3144">
        <w:rPr>
          <w:b/>
          <w:highlight w:val="yellow"/>
        </w:rPr>
        <w:t xml:space="preserve"> (</w:t>
      </w:r>
      <w:r w:rsidR="00425C23">
        <w:rPr>
          <w:b/>
          <w:highlight w:val="yellow"/>
        </w:rPr>
        <w:t xml:space="preserve">MS. </w:t>
      </w:r>
      <w:r w:rsidR="00A61DB4">
        <w:rPr>
          <w:b/>
          <w:highlight w:val="yellow"/>
        </w:rPr>
        <w:t>MCCRAY, MS. JONES AND MS. RUGO</w:t>
      </w:r>
      <w:r w:rsidR="00425C23">
        <w:rPr>
          <w:b/>
          <w:highlight w:val="yellow"/>
        </w:rPr>
        <w:t>)</w:t>
      </w:r>
      <w:r w:rsidR="00315C3B" w:rsidRPr="00315C3B">
        <w:rPr>
          <w:b/>
          <w:highlight w:val="yellow"/>
        </w:rPr>
        <w:t xml:space="preserve"> ON THE EMAIL REQUEST FOR PPE</w:t>
      </w:r>
      <w:r w:rsidR="00A61DB4">
        <w:rPr>
          <w:b/>
        </w:rPr>
        <w:t xml:space="preserve"> or please call 314-535-2500 for direct assistance.</w:t>
      </w:r>
    </w:p>
    <w:p w14:paraId="72D20604" w14:textId="77777777" w:rsidR="00052D0C" w:rsidRDefault="004362B9" w:rsidP="00562601">
      <w:pPr>
        <w:pStyle w:val="NoSpacing"/>
      </w:pPr>
      <w: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12"/>
        <w:gridCol w:w="3924"/>
        <w:gridCol w:w="2887"/>
        <w:gridCol w:w="5507"/>
      </w:tblGrid>
      <w:tr w:rsidR="00A334B6" w:rsidRPr="002A4ED5" w14:paraId="21DEC12E" w14:textId="77777777" w:rsidTr="0078147B">
        <w:trPr>
          <w:trHeight w:val="331"/>
        </w:trPr>
        <w:sdt>
          <w:sdtPr>
            <w:id w:val="1101532736"/>
            <w:placeholder>
              <w:docPart w:val="4017BD00D1E4447DB8B4DA60BE1D32FA"/>
            </w:placeholder>
            <w:temporary/>
            <w:showingPlcHdr/>
          </w:sdtPr>
          <w:sdtEndPr/>
          <w:sdtContent>
            <w:tc>
              <w:tcPr>
                <w:tcW w:w="44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7E3DADF4" w14:textId="77777777" w:rsidR="00A334B6" w:rsidRPr="002A648D" w:rsidRDefault="00A334B6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F5A378EC4F0A481895B33F21332E713F"/>
            </w:placeholder>
            <w:temporary/>
            <w:showingPlcHdr/>
          </w:sdtPr>
          <w:sdtEndPr/>
          <w:sdtContent>
            <w:tc>
              <w:tcPr>
                <w:tcW w:w="145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1F475610" w14:textId="77777777" w:rsidR="00A334B6" w:rsidRPr="002A4ED5" w:rsidRDefault="00A334B6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405890554"/>
            <w:placeholder>
              <w:docPart w:val="7F8F3936F33341C594167CFBA7B43DA0"/>
            </w:placeholder>
            <w:temporary/>
            <w:showingPlcHdr/>
          </w:sdtPr>
          <w:sdtEndPr/>
          <w:sdtContent>
            <w:tc>
              <w:tcPr>
                <w:tcW w:w="106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0EBD775C" w14:textId="77777777" w:rsidR="00A334B6" w:rsidRPr="002A4ED5" w:rsidRDefault="00A334B6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tc>
          <w:tcPr>
            <w:tcW w:w="20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A273C" w:themeFill="accent1" w:themeFillShade="80"/>
          </w:tcPr>
          <w:p w14:paraId="1598CC35" w14:textId="77777777" w:rsidR="00A334B6" w:rsidRDefault="00A334B6" w:rsidP="002A4ED5">
            <w:pPr>
              <w:pStyle w:val="TableHeaders"/>
            </w:pPr>
          </w:p>
        </w:tc>
      </w:tr>
      <w:tr w:rsidR="00A334B6" w:rsidRPr="002A4ED5" w14:paraId="021B9BA4" w14:textId="77777777" w:rsidTr="0078147B">
        <w:trPr>
          <w:trHeight w:val="331"/>
        </w:trPr>
        <w:tc>
          <w:tcPr>
            <w:tcW w:w="44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79A5D6D4" w14:textId="77777777" w:rsidR="00A334B6" w:rsidRPr="002A4ED5" w:rsidRDefault="00A334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6A2F6A0A" w14:textId="77777777" w:rsidR="00A334B6" w:rsidRPr="002A4ED5" w:rsidRDefault="00A334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6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3803F88B" w14:textId="77777777" w:rsidR="00A334B6" w:rsidRPr="002A4ED5" w:rsidRDefault="00A334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3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</w:tcPr>
          <w:p w14:paraId="0B62D074" w14:textId="77777777" w:rsidR="00A334B6" w:rsidRDefault="00A334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Comments</w:t>
            </w:r>
          </w:p>
          <w:p w14:paraId="68E3B174" w14:textId="77777777" w:rsidR="00A334B6" w:rsidRPr="002A4ED5" w:rsidRDefault="00A334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A334B6" w:rsidRPr="002A4ED5" w14:paraId="773A9367" w14:textId="77777777" w:rsidTr="0078147B">
        <w:tc>
          <w:tcPr>
            <w:tcW w:w="4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2E96A6" w14:textId="77777777" w:rsidR="00A334B6" w:rsidRPr="004127FB" w:rsidRDefault="00A334B6" w:rsidP="002A4ED5">
            <w:pPr>
              <w:rPr>
                <w:b/>
              </w:rPr>
            </w:pPr>
          </w:p>
        </w:tc>
        <w:tc>
          <w:tcPr>
            <w:tcW w:w="14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667BA" w14:textId="77777777" w:rsidR="00A334B6" w:rsidRPr="0078147B" w:rsidRDefault="00A334B6" w:rsidP="00FE17BA">
            <w:pPr>
              <w:rPr>
                <w:b/>
              </w:rPr>
            </w:pPr>
          </w:p>
        </w:tc>
        <w:tc>
          <w:tcPr>
            <w:tcW w:w="10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D61A12" w14:textId="77777777" w:rsidR="00A334B6" w:rsidRPr="002A4ED5" w:rsidRDefault="00A334B6" w:rsidP="002A4ED5"/>
        </w:tc>
        <w:tc>
          <w:tcPr>
            <w:tcW w:w="20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2F3AB" w14:textId="77777777" w:rsidR="00A334B6" w:rsidRPr="002A4ED5" w:rsidRDefault="00A334B6" w:rsidP="002A4ED5"/>
        </w:tc>
      </w:tr>
      <w:tr w:rsidR="00A334B6" w:rsidRPr="002A4ED5" w14:paraId="1562FA0A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35BDAC" w14:textId="77777777" w:rsidR="00A334B6" w:rsidRPr="004127FB" w:rsidRDefault="001874B0" w:rsidP="002A4ED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BA2EA6" w14:textId="77777777" w:rsidR="00A334B6" w:rsidRPr="0078147B" w:rsidRDefault="00CD51D5" w:rsidP="0091774B">
            <w:pPr>
              <w:rPr>
                <w:b/>
              </w:rPr>
            </w:pPr>
            <w:r>
              <w:rPr>
                <w:b/>
              </w:rPr>
              <w:t>Batteries</w:t>
            </w:r>
            <w:r w:rsidR="004127FB">
              <w:rPr>
                <w:b/>
              </w:rPr>
              <w:t xml:space="preserve"> - AA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9C74DD" w14:textId="77777777" w:rsidR="00A334B6" w:rsidRPr="002A4ED5" w:rsidRDefault="00A334B6" w:rsidP="002A4E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3C24F7" w14:textId="77777777" w:rsidR="00A334B6" w:rsidRPr="002A4ED5" w:rsidRDefault="00A334B6" w:rsidP="002A4ED5"/>
        </w:tc>
      </w:tr>
      <w:tr w:rsidR="00A07F5C" w:rsidRPr="002A4ED5" w14:paraId="0BBF398C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1F111A" w14:textId="77777777" w:rsidR="00A07F5C" w:rsidRPr="004127FB" w:rsidRDefault="001874B0" w:rsidP="002A4ED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FC026" w14:textId="77777777" w:rsidR="00A07F5C" w:rsidRPr="0078147B" w:rsidRDefault="00CD51D5" w:rsidP="0091774B">
            <w:pPr>
              <w:rPr>
                <w:b/>
              </w:rPr>
            </w:pPr>
            <w:r>
              <w:rPr>
                <w:b/>
              </w:rPr>
              <w:t>Batteries</w:t>
            </w:r>
            <w:r w:rsidR="004127FB">
              <w:rPr>
                <w:b/>
              </w:rPr>
              <w:t xml:space="preserve"> - AAA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DB6A5D" w14:textId="77777777" w:rsidR="00A07F5C" w:rsidRPr="002A4ED5" w:rsidRDefault="00A07F5C" w:rsidP="002A4E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8C55A9" w14:textId="77777777" w:rsidR="00A07F5C" w:rsidRPr="002A4ED5" w:rsidRDefault="00A07F5C" w:rsidP="002A4ED5"/>
        </w:tc>
      </w:tr>
      <w:tr w:rsidR="00A07F5C" w:rsidRPr="002A4ED5" w14:paraId="71FC19D7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0F5ACB" w14:textId="77777777" w:rsidR="00A07F5C" w:rsidRPr="004127FB" w:rsidRDefault="001874B0" w:rsidP="002A4ED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1AFAA8" w14:textId="77777777" w:rsidR="00A07F5C" w:rsidRPr="0078147B" w:rsidRDefault="00CD51D5" w:rsidP="0091774B">
            <w:pPr>
              <w:rPr>
                <w:b/>
              </w:rPr>
            </w:pPr>
            <w:r>
              <w:rPr>
                <w:b/>
              </w:rPr>
              <w:t>Batteries</w:t>
            </w:r>
            <w:r w:rsidR="004127FB">
              <w:rPr>
                <w:b/>
              </w:rPr>
              <w:t xml:space="preserve"> - D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0EE1DD" w14:textId="77777777" w:rsidR="00A07F5C" w:rsidRPr="002A4ED5" w:rsidRDefault="00A07F5C" w:rsidP="002A4E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FBA52B" w14:textId="77777777" w:rsidR="00A07F5C" w:rsidRPr="002A4ED5" w:rsidRDefault="00A07F5C" w:rsidP="002A4ED5"/>
        </w:tc>
      </w:tr>
      <w:tr w:rsidR="00A334B6" w:rsidRPr="002A4ED5" w14:paraId="7437213B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784849" w14:textId="77777777" w:rsidR="00A334B6" w:rsidRPr="004127FB" w:rsidRDefault="001874B0" w:rsidP="002A4ED5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7A0A08" w14:textId="77777777" w:rsidR="00A334B6" w:rsidRPr="002B1BD5" w:rsidRDefault="00CD51D5" w:rsidP="002A4ED5">
            <w:pPr>
              <w:rPr>
                <w:b/>
              </w:rPr>
            </w:pPr>
            <w:r>
              <w:rPr>
                <w:b/>
              </w:rPr>
              <w:t>Cloth Masks - Children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DFDC4E" w14:textId="77777777" w:rsidR="00A334B6" w:rsidRPr="002A4ED5" w:rsidRDefault="00A334B6" w:rsidP="002A4E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135882" w14:textId="77777777" w:rsidR="00A334B6" w:rsidRPr="002A4ED5" w:rsidRDefault="00A334B6" w:rsidP="002A4ED5"/>
        </w:tc>
      </w:tr>
      <w:tr w:rsidR="00A334B6" w:rsidRPr="002A4ED5" w14:paraId="58C4ADF9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02C282" w14:textId="77777777" w:rsidR="00A334B6" w:rsidRPr="004127FB" w:rsidRDefault="001874B0" w:rsidP="002A4ED5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ECA242" w14:textId="77777777" w:rsidR="00A334B6" w:rsidRPr="00A07F5C" w:rsidRDefault="00CD51D5" w:rsidP="005B2DB6">
            <w:pPr>
              <w:rPr>
                <w:b/>
              </w:rPr>
            </w:pPr>
            <w:r>
              <w:rPr>
                <w:b/>
              </w:rPr>
              <w:t>Cloth Masks - Teens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199E31" w14:textId="77777777" w:rsidR="00A334B6" w:rsidRPr="002A4ED5" w:rsidRDefault="00A334B6" w:rsidP="002A4E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D66A9C" w14:textId="77777777" w:rsidR="00A334B6" w:rsidRPr="002A4ED5" w:rsidRDefault="00A334B6" w:rsidP="002A4ED5"/>
        </w:tc>
      </w:tr>
      <w:tr w:rsidR="00CD51D5" w:rsidRPr="002A4ED5" w14:paraId="0C7FBA2D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53185B" w14:textId="77777777" w:rsidR="00CD51D5" w:rsidRPr="004127FB" w:rsidRDefault="001874B0" w:rsidP="00CD51D5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DA07F0" w14:textId="77777777" w:rsidR="00CD51D5" w:rsidRPr="00CD51D5" w:rsidRDefault="00CD51D5" w:rsidP="00CD51D5">
            <w:pPr>
              <w:rPr>
                <w:b/>
              </w:rPr>
            </w:pPr>
            <w:r w:rsidRPr="00CD51D5">
              <w:rPr>
                <w:b/>
              </w:rPr>
              <w:t xml:space="preserve">Cloth Masks </w:t>
            </w:r>
            <w:r w:rsidR="00F62050">
              <w:rPr>
                <w:b/>
              </w:rPr>
              <w:t>- Adults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6F7AD2" w14:textId="77777777" w:rsidR="00CD51D5" w:rsidRPr="002A4ED5" w:rsidRDefault="00CD51D5" w:rsidP="00CD51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7B536" w14:textId="77777777" w:rsidR="00CD51D5" w:rsidRPr="002A4ED5" w:rsidRDefault="00CD51D5" w:rsidP="00CD51D5"/>
        </w:tc>
      </w:tr>
      <w:tr w:rsidR="00CD51D5" w:rsidRPr="002A4ED5" w14:paraId="584D02AF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1616DC" w14:textId="77777777" w:rsidR="00CD51D5" w:rsidRPr="004127FB" w:rsidRDefault="001874B0" w:rsidP="00CD51D5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77A67A" w14:textId="77777777" w:rsidR="00CD51D5" w:rsidRPr="00CD51D5" w:rsidRDefault="00CD51D5" w:rsidP="00CD51D5">
            <w:pPr>
              <w:rPr>
                <w:b/>
              </w:rPr>
            </w:pPr>
            <w:r w:rsidRPr="00CD51D5">
              <w:rPr>
                <w:b/>
              </w:rPr>
              <w:t>Cloth Masks - Denim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3A64C5" w14:textId="77777777" w:rsidR="00CD51D5" w:rsidRPr="002A4ED5" w:rsidRDefault="00CD51D5" w:rsidP="00CD51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38BA39" w14:textId="77777777" w:rsidR="00CD51D5" w:rsidRPr="002A4ED5" w:rsidRDefault="00CD51D5" w:rsidP="00CD51D5"/>
        </w:tc>
      </w:tr>
      <w:tr w:rsidR="00E72959" w:rsidRPr="002A4ED5" w14:paraId="118F1B34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6CD595" w14:textId="77777777" w:rsidR="00E72959" w:rsidRPr="004127FB" w:rsidRDefault="001874B0" w:rsidP="00CD51D5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4A7F15" w14:textId="77777777" w:rsidR="00E72959" w:rsidRPr="00CD51D5" w:rsidRDefault="00E72959" w:rsidP="00CD51D5">
            <w:pPr>
              <w:rPr>
                <w:b/>
              </w:rPr>
            </w:pPr>
            <w:r>
              <w:rPr>
                <w:b/>
              </w:rPr>
              <w:t>Desk Shields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FA2D30" w14:textId="77777777" w:rsidR="00E72959" w:rsidRPr="002A4ED5" w:rsidRDefault="00E72959" w:rsidP="00CD51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A434ED" w14:textId="77777777" w:rsidR="00E72959" w:rsidRPr="002A4ED5" w:rsidRDefault="00E72959" w:rsidP="00CD51D5"/>
        </w:tc>
      </w:tr>
      <w:tr w:rsidR="00CD51D5" w:rsidRPr="002A4ED5" w14:paraId="5E032190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1348B9" w14:textId="77777777" w:rsidR="00CD51D5" w:rsidRPr="004127FB" w:rsidRDefault="001874B0" w:rsidP="00CD51D5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9A8D7" w14:textId="77777777" w:rsidR="00CD51D5" w:rsidRPr="00CD51D5" w:rsidRDefault="00CD51D5" w:rsidP="00CD51D5">
            <w:pPr>
              <w:rPr>
                <w:b/>
              </w:rPr>
            </w:pPr>
            <w:r w:rsidRPr="00CD51D5">
              <w:rPr>
                <w:b/>
              </w:rPr>
              <w:t>Disinfecting Wipes - Pouches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2F0C76" w14:textId="77777777" w:rsidR="00CD51D5" w:rsidRPr="002A4ED5" w:rsidRDefault="00CD51D5" w:rsidP="00CD51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FDC1DD" w14:textId="77777777" w:rsidR="00CD51D5" w:rsidRPr="002A4ED5" w:rsidRDefault="00CD51D5" w:rsidP="00CD51D5"/>
        </w:tc>
      </w:tr>
    </w:tbl>
    <w:p w14:paraId="392B68E8" w14:textId="77777777" w:rsidR="00B26087" w:rsidRDefault="00B26087" w:rsidP="00FC51DF">
      <w:pPr>
        <w:rPr>
          <w:b/>
        </w:rPr>
      </w:pPr>
    </w:p>
    <w:p w14:paraId="51644CB8" w14:textId="77777777" w:rsidR="007129C6" w:rsidRDefault="007129C6" w:rsidP="007129C6">
      <w:pPr>
        <w:jc w:val="center"/>
        <w:rPr>
          <w:b/>
        </w:rPr>
      </w:pPr>
      <w:r>
        <w:rPr>
          <w:b/>
        </w:rPr>
        <w:t>See Page Two</w:t>
      </w:r>
    </w:p>
    <w:p w14:paraId="0FE010C7" w14:textId="77777777" w:rsidR="00CD51D5" w:rsidRDefault="00CD51D5" w:rsidP="00FC51DF">
      <w:pPr>
        <w:rPr>
          <w:b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12"/>
        <w:gridCol w:w="3924"/>
        <w:gridCol w:w="2887"/>
        <w:gridCol w:w="5507"/>
      </w:tblGrid>
      <w:tr w:rsidR="00BB0BA2" w14:paraId="773ABCFC" w14:textId="77777777" w:rsidTr="0051568B">
        <w:trPr>
          <w:trHeight w:val="331"/>
        </w:trPr>
        <w:sdt>
          <w:sdtPr>
            <w:id w:val="-1092318530"/>
            <w:placeholder>
              <w:docPart w:val="05DA583DC8624B79BB11893ECE38027B"/>
            </w:placeholder>
            <w:temporary/>
            <w:showingPlcHdr/>
          </w:sdtPr>
          <w:sdtEndPr/>
          <w:sdtContent>
            <w:tc>
              <w:tcPr>
                <w:tcW w:w="44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21F06548" w14:textId="77777777" w:rsidR="00BB0BA2" w:rsidRPr="002A648D" w:rsidRDefault="00BB0BA2" w:rsidP="0051568B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101653492"/>
            <w:placeholder>
              <w:docPart w:val="B2752B5285F940BF8B7C6C5906676ABE"/>
            </w:placeholder>
            <w:temporary/>
            <w:showingPlcHdr/>
          </w:sdtPr>
          <w:sdtEndPr/>
          <w:sdtContent>
            <w:tc>
              <w:tcPr>
                <w:tcW w:w="145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1E6A3D78" w14:textId="77777777" w:rsidR="00BB0BA2" w:rsidRPr="002A4ED5" w:rsidRDefault="00BB0BA2" w:rsidP="0051568B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312230382"/>
            <w:placeholder>
              <w:docPart w:val="0728E4A1405647D580119E754070CBA0"/>
            </w:placeholder>
            <w:temporary/>
            <w:showingPlcHdr/>
          </w:sdtPr>
          <w:sdtEndPr/>
          <w:sdtContent>
            <w:tc>
              <w:tcPr>
                <w:tcW w:w="106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6CC4F4EA" w14:textId="77777777" w:rsidR="00BB0BA2" w:rsidRPr="002A4ED5" w:rsidRDefault="00BB0BA2" w:rsidP="0051568B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tc>
          <w:tcPr>
            <w:tcW w:w="20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A273C" w:themeFill="accent1" w:themeFillShade="80"/>
          </w:tcPr>
          <w:p w14:paraId="5AF4AA6B" w14:textId="77777777" w:rsidR="00BB0BA2" w:rsidRDefault="00BB0BA2" w:rsidP="0051568B">
            <w:pPr>
              <w:pStyle w:val="TableHeaders"/>
            </w:pPr>
          </w:p>
        </w:tc>
      </w:tr>
      <w:tr w:rsidR="00BB0BA2" w:rsidRPr="002A4ED5" w14:paraId="6476BEAB" w14:textId="77777777" w:rsidTr="0051568B">
        <w:trPr>
          <w:trHeight w:val="331"/>
        </w:trPr>
        <w:tc>
          <w:tcPr>
            <w:tcW w:w="44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237101E4" w14:textId="77777777" w:rsidR="00BB0BA2" w:rsidRPr="002A4ED5" w:rsidRDefault="00BB0BA2" w:rsidP="0051568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4162427F" w14:textId="77777777" w:rsidR="00BB0BA2" w:rsidRPr="002A4ED5" w:rsidRDefault="00BB0BA2" w:rsidP="0051568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6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719DE497" w14:textId="77777777" w:rsidR="00BB0BA2" w:rsidRPr="002A4ED5" w:rsidRDefault="00BB0BA2" w:rsidP="0051568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3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</w:tcPr>
          <w:p w14:paraId="5157689E" w14:textId="77777777" w:rsidR="00BB0BA2" w:rsidRDefault="00BB0BA2" w:rsidP="0051568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Comments</w:t>
            </w:r>
          </w:p>
          <w:p w14:paraId="215567AB" w14:textId="77777777" w:rsidR="00BB0BA2" w:rsidRPr="002A4ED5" w:rsidRDefault="00BB0BA2" w:rsidP="0051568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F91784" w:rsidRPr="002A4ED5" w14:paraId="40A71305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7DA520" w14:textId="77777777" w:rsidR="00F91784" w:rsidRDefault="001874B0" w:rsidP="0051568B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3491E6" w14:textId="77777777" w:rsidR="00F91784" w:rsidRDefault="00F91784" w:rsidP="0051568B">
            <w:pPr>
              <w:rPr>
                <w:b/>
              </w:rPr>
            </w:pPr>
            <w:r>
              <w:rPr>
                <w:b/>
              </w:rPr>
              <w:t>Disposable Gloves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CDCCCA" w14:textId="77777777" w:rsidR="00F91784" w:rsidRPr="002A4ED5" w:rsidRDefault="00F91784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364FFA" w14:textId="77777777" w:rsidR="00F91784" w:rsidRPr="002A4ED5" w:rsidRDefault="00F91784" w:rsidP="0051568B"/>
        </w:tc>
      </w:tr>
      <w:tr w:rsidR="00CD51D5" w:rsidRPr="002A4ED5" w14:paraId="3E6C0848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91818D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23FD27" w14:textId="77777777" w:rsidR="00CD51D5" w:rsidRPr="00CD51D5" w:rsidRDefault="004127FB" w:rsidP="00876070">
            <w:pPr>
              <w:rPr>
                <w:b/>
              </w:rPr>
            </w:pPr>
            <w:r>
              <w:rPr>
                <w:b/>
              </w:rPr>
              <w:t>Disposable Masks</w:t>
            </w:r>
            <w:r w:rsidR="00876070">
              <w:rPr>
                <w:b/>
              </w:rPr>
              <w:t xml:space="preserve"> - 3 Layer-Adults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B38F78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93C151" w14:textId="77777777" w:rsidR="00CD51D5" w:rsidRPr="002A4ED5" w:rsidRDefault="00CD51D5" w:rsidP="0051568B"/>
        </w:tc>
      </w:tr>
      <w:tr w:rsidR="004127FB" w:rsidRPr="002A4ED5" w14:paraId="49137C69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86936A" w14:textId="77777777" w:rsidR="004127FB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D21A82" w14:textId="77777777" w:rsidR="004127FB" w:rsidRDefault="004127FB" w:rsidP="004127FB">
            <w:pPr>
              <w:rPr>
                <w:b/>
              </w:rPr>
            </w:pPr>
            <w:r>
              <w:rPr>
                <w:b/>
              </w:rPr>
              <w:t>Face Shields - Adults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4FAE44" w14:textId="77777777" w:rsidR="004127FB" w:rsidRPr="002A4ED5" w:rsidRDefault="004127FB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DD33A8" w14:textId="77777777" w:rsidR="004127FB" w:rsidRPr="002A4ED5" w:rsidRDefault="004127FB" w:rsidP="0051568B"/>
        </w:tc>
      </w:tr>
      <w:tr w:rsidR="00CD51D5" w:rsidRPr="002A4ED5" w14:paraId="08280B34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98B3D2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373370" w14:textId="77777777" w:rsidR="00CD51D5" w:rsidRDefault="004127FB" w:rsidP="004127FB">
            <w:pPr>
              <w:rPr>
                <w:b/>
              </w:rPr>
            </w:pPr>
            <w:r>
              <w:rPr>
                <w:b/>
              </w:rPr>
              <w:t>Face Shields - Youth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BD39B5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5BD5DB" w14:textId="77777777" w:rsidR="00CD51D5" w:rsidRPr="002A4ED5" w:rsidRDefault="00CD51D5" w:rsidP="0051568B"/>
        </w:tc>
      </w:tr>
      <w:tr w:rsidR="00CD51D5" w:rsidRPr="002A4ED5" w14:paraId="23ECA13B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4278CD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20F8B6" w14:textId="77777777" w:rsidR="00CD51D5" w:rsidRDefault="00CD51D5" w:rsidP="0051568B">
            <w:pPr>
              <w:rPr>
                <w:b/>
              </w:rPr>
            </w:pPr>
            <w:r>
              <w:rPr>
                <w:b/>
              </w:rPr>
              <w:t>Hand Sanitizer Pump -  Blue Cedar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F2265A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B61912" w14:textId="77777777" w:rsidR="00CD51D5" w:rsidRPr="002A4ED5" w:rsidRDefault="00CD51D5" w:rsidP="0051568B"/>
        </w:tc>
      </w:tr>
      <w:tr w:rsidR="00CD51D5" w:rsidRPr="002A4ED5" w14:paraId="26121212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F2182B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960B41" w14:textId="77777777" w:rsidR="00CD51D5" w:rsidRDefault="00CD51D5" w:rsidP="0051568B">
            <w:pPr>
              <w:rPr>
                <w:b/>
              </w:rPr>
            </w:pPr>
            <w:r>
              <w:rPr>
                <w:b/>
              </w:rPr>
              <w:t>Hand Sanitizer Pump - Lavender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3A8A16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06728" w14:textId="77777777" w:rsidR="00CD51D5" w:rsidRPr="002A4ED5" w:rsidRDefault="00CD51D5" w:rsidP="0051568B"/>
        </w:tc>
      </w:tr>
      <w:tr w:rsidR="00CD51D5" w:rsidRPr="002A4ED5" w14:paraId="58781F84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4BFA48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CD6968" w14:textId="77777777" w:rsidR="00CD51D5" w:rsidRDefault="004127FB" w:rsidP="0051568B">
            <w:pPr>
              <w:rPr>
                <w:b/>
              </w:rPr>
            </w:pPr>
            <w:r>
              <w:rPr>
                <w:b/>
              </w:rPr>
              <w:t>Level 2 Isolation Gowns - White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519F09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4EF776" w14:textId="77777777" w:rsidR="00CD51D5" w:rsidRPr="002A4ED5" w:rsidRDefault="00CD51D5" w:rsidP="0051568B"/>
        </w:tc>
      </w:tr>
      <w:tr w:rsidR="00CD51D5" w:rsidRPr="002A4ED5" w14:paraId="778153C2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5DE6E5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6F8DCD" w14:textId="77777777" w:rsidR="00CD51D5" w:rsidRDefault="004127FB" w:rsidP="0051568B">
            <w:pPr>
              <w:rPr>
                <w:b/>
              </w:rPr>
            </w:pPr>
            <w:r>
              <w:rPr>
                <w:b/>
              </w:rPr>
              <w:t>Level 3 Isolation Gowns - Blue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9FA434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B113F" w14:textId="77777777" w:rsidR="00CD51D5" w:rsidRPr="002A4ED5" w:rsidRDefault="00CD51D5" w:rsidP="0051568B"/>
        </w:tc>
      </w:tr>
      <w:tr w:rsidR="00CD51D5" w:rsidRPr="002A4ED5" w14:paraId="75715141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772A52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9F548B" w14:textId="77777777" w:rsidR="00CD51D5" w:rsidRDefault="004127FB" w:rsidP="003D038C">
            <w:pPr>
              <w:rPr>
                <w:b/>
              </w:rPr>
            </w:pPr>
            <w:r>
              <w:rPr>
                <w:b/>
              </w:rPr>
              <w:t>Lysol Disinfecting Spray</w:t>
            </w:r>
            <w:r w:rsidR="004A4BEE">
              <w:rPr>
                <w:b/>
              </w:rPr>
              <w:t xml:space="preserve"> 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7B40A6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6BE65C" w14:textId="77777777" w:rsidR="00CD51D5" w:rsidRPr="002A4ED5" w:rsidRDefault="00CD51D5" w:rsidP="0051568B"/>
        </w:tc>
      </w:tr>
      <w:tr w:rsidR="00CD51D5" w:rsidRPr="002A4ED5" w14:paraId="08FD5C07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4711F1" w14:textId="77777777" w:rsidR="00CD51D5" w:rsidRPr="004127FB" w:rsidRDefault="00CD51D5" w:rsidP="0051568B">
            <w:pPr>
              <w:rPr>
                <w:b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88109C" w14:textId="77777777" w:rsidR="00CD51D5" w:rsidRDefault="00CD51D5" w:rsidP="0051568B">
            <w:pPr>
              <w:rPr>
                <w:b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F20425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95C042" w14:textId="77777777" w:rsidR="00CD51D5" w:rsidRPr="002A4ED5" w:rsidRDefault="00CD51D5" w:rsidP="0051568B"/>
        </w:tc>
      </w:tr>
      <w:tr w:rsidR="00CD51D5" w:rsidRPr="002A4ED5" w14:paraId="3DE1E078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C026EC" w14:textId="77777777" w:rsidR="00CD51D5" w:rsidRPr="004127FB" w:rsidRDefault="00CD51D5" w:rsidP="0051568B">
            <w:pPr>
              <w:rPr>
                <w:b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A21648" w14:textId="77777777" w:rsidR="00CD51D5" w:rsidRDefault="00CD51D5" w:rsidP="0051568B">
            <w:pPr>
              <w:rPr>
                <w:b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3DAD63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3171A8" w14:textId="77777777" w:rsidR="00CD51D5" w:rsidRPr="002A4ED5" w:rsidRDefault="00CD51D5" w:rsidP="0051568B"/>
        </w:tc>
      </w:tr>
    </w:tbl>
    <w:p w14:paraId="1D6D3C68" w14:textId="77777777" w:rsidR="00BB0BA2" w:rsidRDefault="00BB0BA2" w:rsidP="00FC51DF">
      <w:pPr>
        <w:rPr>
          <w:b/>
        </w:rPr>
      </w:pPr>
    </w:p>
    <w:p w14:paraId="02B31FFA" w14:textId="77777777" w:rsidR="00BB0BA2" w:rsidRPr="0077238A" w:rsidRDefault="00BB0BA2" w:rsidP="00BB0BA2">
      <w:pPr>
        <w:rPr>
          <w:b/>
          <w:sz w:val="20"/>
          <w:szCs w:val="20"/>
        </w:rPr>
      </w:pPr>
      <w:r w:rsidRPr="0077238A">
        <w:rPr>
          <w:b/>
        </w:rPr>
        <w:t>Items received by _____</w:t>
      </w:r>
      <w:r>
        <w:rPr>
          <w:b/>
        </w:rPr>
        <w:t>___________________________________________________</w:t>
      </w:r>
      <w:r w:rsidRPr="0077238A">
        <w:rPr>
          <w:b/>
        </w:rPr>
        <w:t>on __________________________________</w:t>
      </w:r>
    </w:p>
    <w:p w14:paraId="2CDE6428" w14:textId="77777777" w:rsidR="00BB0BA2" w:rsidRDefault="00BB0BA2" w:rsidP="00BB0BA2">
      <w:pPr>
        <w:rPr>
          <w:b/>
        </w:rPr>
      </w:pPr>
      <w:r>
        <w:rPr>
          <w:b/>
        </w:rPr>
        <w:t xml:space="preserve">                                                           </w:t>
      </w:r>
      <w:r w:rsidRPr="0077238A">
        <w:rPr>
          <w:b/>
        </w:rPr>
        <w:t>School/Department Signature</w:t>
      </w:r>
      <w:r w:rsidRPr="0077238A">
        <w:rPr>
          <w:b/>
        </w:rPr>
        <w:tab/>
      </w:r>
      <w:r w:rsidRPr="0077238A">
        <w:rPr>
          <w:b/>
        </w:rPr>
        <w:tab/>
      </w:r>
      <w:r w:rsidRPr="0077238A">
        <w:rPr>
          <w:b/>
        </w:rPr>
        <w:tab/>
        <w:t xml:space="preserve">             </w:t>
      </w:r>
      <w:r>
        <w:rPr>
          <w:b/>
        </w:rPr>
        <w:t xml:space="preserve">                                       </w:t>
      </w:r>
      <w:r w:rsidRPr="0077238A">
        <w:rPr>
          <w:b/>
        </w:rPr>
        <w:t>Date</w:t>
      </w:r>
    </w:p>
    <w:p w14:paraId="6AB51E0F" w14:textId="77777777" w:rsidR="00BB0BA2" w:rsidRDefault="00BB0BA2" w:rsidP="00BB0BA2">
      <w:pPr>
        <w:shd w:val="clear" w:color="auto" w:fill="808080" w:themeFill="background1" w:themeFillShade="80"/>
        <w:rPr>
          <w:b/>
        </w:rPr>
      </w:pPr>
    </w:p>
    <w:p w14:paraId="414F19E3" w14:textId="77777777" w:rsidR="00BB0BA2" w:rsidRDefault="00BB0BA2" w:rsidP="00BB0BA2">
      <w:pPr>
        <w:rPr>
          <w:b/>
        </w:rPr>
      </w:pPr>
    </w:p>
    <w:p w14:paraId="12A0FDA6" w14:textId="77777777" w:rsidR="00BB0BA2" w:rsidRPr="0077238A" w:rsidRDefault="00BB0BA2" w:rsidP="00BB0BA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2F7729" wp14:editId="48FB4007">
                <wp:simplePos x="0" y="0"/>
                <wp:positionH relativeFrom="column">
                  <wp:posOffset>6981825</wp:posOffset>
                </wp:positionH>
                <wp:positionV relativeFrom="paragraph">
                  <wp:posOffset>66040</wp:posOffset>
                </wp:positionV>
                <wp:extent cx="400050" cy="2286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97290" id="Rectangle 3" o:spid="_x0000_s1026" style="position:absolute;margin-left:549.75pt;margin-top:5.2pt;width:31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4281A" wp14:editId="0B136C4D">
                <wp:simplePos x="0" y="0"/>
                <wp:positionH relativeFrom="column">
                  <wp:posOffset>5695950</wp:posOffset>
                </wp:positionH>
                <wp:positionV relativeFrom="paragraph">
                  <wp:posOffset>66040</wp:posOffset>
                </wp:positionV>
                <wp:extent cx="400050" cy="2286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8B768" id="Rectangle 1" o:spid="_x0000_s1026" style="position:absolute;margin-left:448.5pt;margin-top:5.2pt;width:31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b/>
        </w:rPr>
        <w:t>(For internal use only)  Date Processed:  ____________________________________                          Delivery</w:t>
      </w:r>
      <w:r>
        <w:rPr>
          <w:b/>
        </w:rPr>
        <w:tab/>
        <w:t xml:space="preserve">                 Pick-up</w:t>
      </w:r>
    </w:p>
    <w:sectPr w:rsidR="00BB0BA2" w:rsidRPr="0077238A" w:rsidSect="00B26087">
      <w:headerReference w:type="default" r:id="rId14"/>
      <w:footerReference w:type="default" r:id="rId15"/>
      <w:pgSz w:w="15840" w:h="12240" w:orient="landscape" w:code="1"/>
      <w:pgMar w:top="864" w:right="1152" w:bottom="864" w:left="1152" w:header="576" w:footer="28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09171C" w14:textId="77777777" w:rsidR="00880914" w:rsidRDefault="00880914" w:rsidP="00650259">
      <w:pPr>
        <w:spacing w:line="240" w:lineRule="auto"/>
      </w:pPr>
      <w:r>
        <w:separator/>
      </w:r>
    </w:p>
  </w:endnote>
  <w:endnote w:type="continuationSeparator" w:id="0">
    <w:p w14:paraId="3EDCA77C" w14:textId="77777777" w:rsidR="00880914" w:rsidRDefault="0088091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8912B5-D8BB-483A-BA50-87C4D592BABB}"/>
    <w:embedBold r:id="rId2" w:fontKey="{EE372AE5-2692-4D70-B421-2BB9F7BC7A0A}"/>
    <w:embedItalic r:id="rId3" w:fontKey="{1A8360EF-E08B-49D7-A078-6D6048339D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4283261-ACFF-42D2-9729-C8003D5CAEEA}"/>
    <w:embedBold r:id="rId5" w:fontKey="{3C1ABDF5-34BE-4E60-ADAC-2E26574D68AE}"/>
    <w:embedItalic r:id="rId6" w:fontKey="{6CAAE125-B891-4ED2-82A8-10FCB14B255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77F4D8B-3EA9-46D3-B0F4-A89BE59A80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F5FDF77-36E9-49AB-AC32-9CFE17CE6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6768"/>
      <w:gridCol w:w="6768"/>
    </w:tblGrid>
    <w:tr w:rsidR="00562601" w:rsidRPr="00562601" w14:paraId="7BA1E75D" w14:textId="77777777" w:rsidTr="00562601">
      <w:tc>
        <w:tcPr>
          <w:tcW w:w="2500" w:type="pct"/>
          <w:vAlign w:val="center"/>
        </w:tcPr>
        <w:p w14:paraId="018ED894" w14:textId="77777777" w:rsidR="00562601" w:rsidRPr="002A648D" w:rsidRDefault="00562601" w:rsidP="00A334B6">
          <w:pPr>
            <w:pStyle w:val="Footer"/>
          </w:pPr>
        </w:p>
      </w:tc>
      <w:tc>
        <w:tcPr>
          <w:tcW w:w="2500" w:type="pct"/>
          <w:vAlign w:val="center"/>
        </w:tcPr>
        <w:p w14:paraId="60175EEF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0D35DFB6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FC02E" w14:textId="77777777" w:rsidR="00880914" w:rsidRDefault="00880914" w:rsidP="00650259">
      <w:pPr>
        <w:spacing w:line="240" w:lineRule="auto"/>
      </w:pPr>
      <w:r>
        <w:separator/>
      </w:r>
    </w:p>
  </w:footnote>
  <w:footnote w:type="continuationSeparator" w:id="0">
    <w:p w14:paraId="1CBF8F96" w14:textId="77777777" w:rsidR="00880914" w:rsidRDefault="0088091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21"/>
      <w:gridCol w:w="12315"/>
    </w:tblGrid>
    <w:tr w:rsidR="00A61DB4" w:rsidRPr="00562601" w14:paraId="2E2440DF" w14:textId="77777777" w:rsidTr="00A334B6">
      <w:trPr>
        <w:trHeight w:val="990"/>
      </w:trPr>
      <w:tc>
        <w:tcPr>
          <w:tcW w:w="451" w:type="pct"/>
          <w:shd w:val="clear" w:color="auto" w:fill="154F77" w:themeFill="accent2" w:themeFillTint="E6"/>
          <w:vAlign w:val="center"/>
        </w:tcPr>
        <w:p w14:paraId="7C1EA3A2" w14:textId="73D643F3" w:rsidR="00562601" w:rsidRPr="00562601" w:rsidRDefault="00A61DB4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3F30917" wp14:editId="177A0F1C">
                <wp:extent cx="615950" cy="616889"/>
                <wp:effectExtent l="0" t="0" r="0" b="0"/>
                <wp:docPr id="1789847840" name="Picture 1" descr="Saint Louis Public Schoo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int Louis Public Scho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949" cy="625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154F77" w:themeFill="accent2" w:themeFillTint="E6"/>
          <w:vAlign w:val="center"/>
        </w:tcPr>
        <w:p w14:paraId="3E7874C3" w14:textId="77777777" w:rsidR="00562601" w:rsidRPr="002B69B4" w:rsidRDefault="00A334B6" w:rsidP="00A334B6">
          <w:pPr>
            <w:pStyle w:val="Header"/>
            <w:jc w:val="center"/>
          </w:pPr>
          <w:r>
            <w:t>Personal Protective Equipment (PPE) Order Form</w:t>
          </w:r>
        </w:p>
      </w:tc>
    </w:tr>
  </w:tbl>
  <w:p w14:paraId="3FD9714B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78632072">
    <w:abstractNumId w:val="11"/>
  </w:num>
  <w:num w:numId="2" w16cid:durableId="72170977">
    <w:abstractNumId w:val="7"/>
  </w:num>
  <w:num w:numId="3" w16cid:durableId="1713578139">
    <w:abstractNumId w:val="15"/>
  </w:num>
  <w:num w:numId="4" w16cid:durableId="462114379">
    <w:abstractNumId w:val="12"/>
  </w:num>
  <w:num w:numId="5" w16cid:durableId="277687788">
    <w:abstractNumId w:val="13"/>
  </w:num>
  <w:num w:numId="6" w16cid:durableId="853957771">
    <w:abstractNumId w:val="19"/>
  </w:num>
  <w:num w:numId="7" w16cid:durableId="1650792201">
    <w:abstractNumId w:val="6"/>
  </w:num>
  <w:num w:numId="8" w16cid:durableId="1423642948">
    <w:abstractNumId w:val="10"/>
  </w:num>
  <w:num w:numId="9" w16cid:durableId="166218017">
    <w:abstractNumId w:val="17"/>
  </w:num>
  <w:num w:numId="10" w16cid:durableId="659651493">
    <w:abstractNumId w:val="1"/>
  </w:num>
  <w:num w:numId="11" w16cid:durableId="208304653">
    <w:abstractNumId w:val="5"/>
  </w:num>
  <w:num w:numId="12" w16cid:durableId="64183840">
    <w:abstractNumId w:val="0"/>
  </w:num>
  <w:num w:numId="13" w16cid:durableId="1021396880">
    <w:abstractNumId w:val="2"/>
  </w:num>
  <w:num w:numId="14" w16cid:durableId="156579147">
    <w:abstractNumId w:val="9"/>
  </w:num>
  <w:num w:numId="15" w16cid:durableId="23407326">
    <w:abstractNumId w:val="8"/>
  </w:num>
  <w:num w:numId="16" w16cid:durableId="2091612801">
    <w:abstractNumId w:val="16"/>
  </w:num>
  <w:num w:numId="17" w16cid:durableId="1793404373">
    <w:abstractNumId w:val="3"/>
  </w:num>
  <w:num w:numId="18" w16cid:durableId="415588503">
    <w:abstractNumId w:val="21"/>
  </w:num>
  <w:num w:numId="19" w16cid:durableId="797529922">
    <w:abstractNumId w:val="18"/>
  </w:num>
  <w:num w:numId="20" w16cid:durableId="267589424">
    <w:abstractNumId w:val="14"/>
  </w:num>
  <w:num w:numId="21" w16cid:durableId="1102147681">
    <w:abstractNumId w:val="20"/>
  </w:num>
  <w:num w:numId="22" w16cid:durableId="81935122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4B6"/>
    <w:rsid w:val="00003B30"/>
    <w:rsid w:val="00045CA6"/>
    <w:rsid w:val="00052382"/>
    <w:rsid w:val="00052D0C"/>
    <w:rsid w:val="0006568A"/>
    <w:rsid w:val="00076F0F"/>
    <w:rsid w:val="00084253"/>
    <w:rsid w:val="000D1F49"/>
    <w:rsid w:val="000F5C88"/>
    <w:rsid w:val="00107E30"/>
    <w:rsid w:val="00166BA1"/>
    <w:rsid w:val="001727CA"/>
    <w:rsid w:val="001874B0"/>
    <w:rsid w:val="001E4E2C"/>
    <w:rsid w:val="00252325"/>
    <w:rsid w:val="00260E5C"/>
    <w:rsid w:val="00261C01"/>
    <w:rsid w:val="002A4ED5"/>
    <w:rsid w:val="002A648D"/>
    <w:rsid w:val="002B1BD5"/>
    <w:rsid w:val="002B69B4"/>
    <w:rsid w:val="002C56E6"/>
    <w:rsid w:val="002D3A9F"/>
    <w:rsid w:val="00315C3B"/>
    <w:rsid w:val="00354B3D"/>
    <w:rsid w:val="00361E11"/>
    <w:rsid w:val="0039760F"/>
    <w:rsid w:val="003B4744"/>
    <w:rsid w:val="003D038C"/>
    <w:rsid w:val="003D5496"/>
    <w:rsid w:val="003F0847"/>
    <w:rsid w:val="0040090B"/>
    <w:rsid w:val="004127FB"/>
    <w:rsid w:val="00425C23"/>
    <w:rsid w:val="004362B9"/>
    <w:rsid w:val="00446538"/>
    <w:rsid w:val="0046302A"/>
    <w:rsid w:val="00487D2D"/>
    <w:rsid w:val="004A4BEE"/>
    <w:rsid w:val="004D3144"/>
    <w:rsid w:val="004D5D62"/>
    <w:rsid w:val="005112D0"/>
    <w:rsid w:val="00545346"/>
    <w:rsid w:val="00550C8E"/>
    <w:rsid w:val="00562601"/>
    <w:rsid w:val="0057256E"/>
    <w:rsid w:val="00577E06"/>
    <w:rsid w:val="00582B1C"/>
    <w:rsid w:val="00586C79"/>
    <w:rsid w:val="005A3BF7"/>
    <w:rsid w:val="005B2DB6"/>
    <w:rsid w:val="005F2035"/>
    <w:rsid w:val="005F7990"/>
    <w:rsid w:val="006250A2"/>
    <w:rsid w:val="0063739C"/>
    <w:rsid w:val="00650259"/>
    <w:rsid w:val="007129C6"/>
    <w:rsid w:val="00770F25"/>
    <w:rsid w:val="0077238A"/>
    <w:rsid w:val="0078147B"/>
    <w:rsid w:val="00787DD4"/>
    <w:rsid w:val="007911FB"/>
    <w:rsid w:val="007A35A8"/>
    <w:rsid w:val="007B0A85"/>
    <w:rsid w:val="007C6A52"/>
    <w:rsid w:val="00806FF3"/>
    <w:rsid w:val="0082043E"/>
    <w:rsid w:val="0086156F"/>
    <w:rsid w:val="00876070"/>
    <w:rsid w:val="00880914"/>
    <w:rsid w:val="008E203A"/>
    <w:rsid w:val="0090021E"/>
    <w:rsid w:val="009022D3"/>
    <w:rsid w:val="00905BCD"/>
    <w:rsid w:val="0091124E"/>
    <w:rsid w:val="0091229C"/>
    <w:rsid w:val="0091774B"/>
    <w:rsid w:val="00940E73"/>
    <w:rsid w:val="0098597D"/>
    <w:rsid w:val="00991B30"/>
    <w:rsid w:val="009A3651"/>
    <w:rsid w:val="009A601F"/>
    <w:rsid w:val="009D213A"/>
    <w:rsid w:val="009D406B"/>
    <w:rsid w:val="009F2638"/>
    <w:rsid w:val="009F4D03"/>
    <w:rsid w:val="009F619A"/>
    <w:rsid w:val="009F6DDE"/>
    <w:rsid w:val="00A07F5C"/>
    <w:rsid w:val="00A259E5"/>
    <w:rsid w:val="00A334B6"/>
    <w:rsid w:val="00A370A8"/>
    <w:rsid w:val="00A60442"/>
    <w:rsid w:val="00A61DB4"/>
    <w:rsid w:val="00AC195C"/>
    <w:rsid w:val="00AC2926"/>
    <w:rsid w:val="00B00DDE"/>
    <w:rsid w:val="00B04A50"/>
    <w:rsid w:val="00B160CA"/>
    <w:rsid w:val="00B26087"/>
    <w:rsid w:val="00B273C4"/>
    <w:rsid w:val="00BB0BA2"/>
    <w:rsid w:val="00BD4753"/>
    <w:rsid w:val="00BD5CB1"/>
    <w:rsid w:val="00BE62EE"/>
    <w:rsid w:val="00C003BA"/>
    <w:rsid w:val="00C01F87"/>
    <w:rsid w:val="00C427EB"/>
    <w:rsid w:val="00C46878"/>
    <w:rsid w:val="00C81922"/>
    <w:rsid w:val="00CB4A51"/>
    <w:rsid w:val="00CD4532"/>
    <w:rsid w:val="00CD47B0"/>
    <w:rsid w:val="00CD51D5"/>
    <w:rsid w:val="00CE6104"/>
    <w:rsid w:val="00CE7918"/>
    <w:rsid w:val="00D16163"/>
    <w:rsid w:val="00D973E1"/>
    <w:rsid w:val="00DB3FAD"/>
    <w:rsid w:val="00DD447B"/>
    <w:rsid w:val="00DF0832"/>
    <w:rsid w:val="00E0535A"/>
    <w:rsid w:val="00E61C09"/>
    <w:rsid w:val="00E677FE"/>
    <w:rsid w:val="00E72959"/>
    <w:rsid w:val="00EB3B58"/>
    <w:rsid w:val="00EC7359"/>
    <w:rsid w:val="00EE3054"/>
    <w:rsid w:val="00F00606"/>
    <w:rsid w:val="00F01256"/>
    <w:rsid w:val="00F35FA6"/>
    <w:rsid w:val="00F5418C"/>
    <w:rsid w:val="00F549BE"/>
    <w:rsid w:val="00F62050"/>
    <w:rsid w:val="00F831AF"/>
    <w:rsid w:val="00F91784"/>
    <w:rsid w:val="00FC51DF"/>
    <w:rsid w:val="00FC7475"/>
    <w:rsid w:val="00FE17BA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2A234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61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herril.Jones@slps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rmelita.McCray@slps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rah.Rugo@slps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francis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017BD00D1E4447DB8B4DA60BE1D3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9A159-FF18-4B1B-A8F4-A73C8F89EF2F}"/>
      </w:docPartPr>
      <w:docPartBody>
        <w:p w:rsidR="002339C6" w:rsidRDefault="00204CAB" w:rsidP="00204CAB">
          <w:pPr>
            <w:pStyle w:val="4017BD00D1E4447DB8B4DA60BE1D32FA"/>
          </w:pPr>
          <w:r w:rsidRPr="002A648D">
            <w:t>Item</w:t>
          </w:r>
        </w:p>
      </w:docPartBody>
    </w:docPart>
    <w:docPart>
      <w:docPartPr>
        <w:name w:val="F5A378EC4F0A481895B33F21332E7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877EC-CF1E-429D-B3EB-8F5D12071C1B}"/>
      </w:docPartPr>
      <w:docPartBody>
        <w:p w:rsidR="002339C6" w:rsidRDefault="00204CAB" w:rsidP="00204CAB">
          <w:pPr>
            <w:pStyle w:val="F5A378EC4F0A481895B33F21332E713F"/>
          </w:pPr>
          <w:r w:rsidRPr="002A4ED5">
            <w:t>Description</w:t>
          </w:r>
        </w:p>
      </w:docPartBody>
    </w:docPart>
    <w:docPart>
      <w:docPartPr>
        <w:name w:val="7F8F3936F33341C594167CFBA7B43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47DE3-AE8F-4501-BA16-99763C214449}"/>
      </w:docPartPr>
      <w:docPartBody>
        <w:p w:rsidR="002339C6" w:rsidRDefault="00204CAB" w:rsidP="00204CAB">
          <w:pPr>
            <w:pStyle w:val="7F8F3936F33341C594167CFBA7B43DA0"/>
          </w:pPr>
          <w:r w:rsidRPr="002A4ED5">
            <w:t>Quantity</w:t>
          </w:r>
        </w:p>
      </w:docPartBody>
    </w:docPart>
    <w:docPart>
      <w:docPartPr>
        <w:name w:val="05DA583DC8624B79BB11893ECE380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C02E-0DAC-4F43-A02D-FC2781292DB2}"/>
      </w:docPartPr>
      <w:docPartBody>
        <w:p w:rsidR="00F00998" w:rsidRDefault="00B24AFB" w:rsidP="00B24AFB">
          <w:pPr>
            <w:pStyle w:val="05DA583DC8624B79BB11893ECE38027B"/>
          </w:pPr>
          <w:r w:rsidRPr="002A648D">
            <w:t>Item</w:t>
          </w:r>
        </w:p>
      </w:docPartBody>
    </w:docPart>
    <w:docPart>
      <w:docPartPr>
        <w:name w:val="B2752B5285F940BF8B7C6C5906676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CAFF0-D11A-4128-BC13-033CF0D9C534}"/>
      </w:docPartPr>
      <w:docPartBody>
        <w:p w:rsidR="00F00998" w:rsidRDefault="00B24AFB" w:rsidP="00B24AFB">
          <w:pPr>
            <w:pStyle w:val="B2752B5285F940BF8B7C6C5906676ABE"/>
          </w:pPr>
          <w:r w:rsidRPr="002A4ED5">
            <w:t>Description</w:t>
          </w:r>
        </w:p>
      </w:docPartBody>
    </w:docPart>
    <w:docPart>
      <w:docPartPr>
        <w:name w:val="0728E4A1405647D580119E754070C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C2814-7D59-43BF-B882-FA91D05B858A}"/>
      </w:docPartPr>
      <w:docPartBody>
        <w:p w:rsidR="00F00998" w:rsidRDefault="00B24AFB" w:rsidP="00B24AFB">
          <w:pPr>
            <w:pStyle w:val="0728E4A1405647D580119E754070CBA0"/>
          </w:pPr>
          <w:r w:rsidRPr="002A4ED5">
            <w:t>Quantity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4CAB"/>
    <w:rsid w:val="000B2F00"/>
    <w:rsid w:val="00204CAB"/>
    <w:rsid w:val="002339C6"/>
    <w:rsid w:val="00260E5C"/>
    <w:rsid w:val="00746267"/>
    <w:rsid w:val="007B4A1C"/>
    <w:rsid w:val="009202B1"/>
    <w:rsid w:val="00B24AFB"/>
    <w:rsid w:val="00C872F6"/>
    <w:rsid w:val="00F00998"/>
    <w:rsid w:val="00F1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17BD00D1E4447DB8B4DA60BE1D32FA">
    <w:name w:val="4017BD00D1E4447DB8B4DA60BE1D32FA"/>
    <w:rsid w:val="00204CAB"/>
  </w:style>
  <w:style w:type="paragraph" w:customStyle="1" w:styleId="F5A378EC4F0A481895B33F21332E713F">
    <w:name w:val="F5A378EC4F0A481895B33F21332E713F"/>
    <w:rsid w:val="00204CAB"/>
  </w:style>
  <w:style w:type="paragraph" w:customStyle="1" w:styleId="7F8F3936F33341C594167CFBA7B43DA0">
    <w:name w:val="7F8F3936F33341C594167CFBA7B43DA0"/>
    <w:rsid w:val="00204CAB"/>
  </w:style>
  <w:style w:type="paragraph" w:customStyle="1" w:styleId="05DA583DC8624B79BB11893ECE38027B">
    <w:name w:val="05DA583DC8624B79BB11893ECE38027B"/>
    <w:rsid w:val="00B24AFB"/>
  </w:style>
  <w:style w:type="paragraph" w:customStyle="1" w:styleId="B2752B5285F940BF8B7C6C5906676ABE">
    <w:name w:val="B2752B5285F940BF8B7C6C5906676ABE"/>
    <w:rsid w:val="00B24AFB"/>
  </w:style>
  <w:style w:type="paragraph" w:customStyle="1" w:styleId="0728E4A1405647D580119E754070CBA0">
    <w:name w:val="0728E4A1405647D580119E754070CBA0"/>
    <w:rsid w:val="00B24A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7D438E-0CCC-47BA-884B-9DCC4A96DC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16c05727-aa75-4e4a-9b5f-8a80a1165891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2024-07-05T17:09:00Z</dcterms:created>
  <dcterms:modified xsi:type="dcterms:W3CDTF">2024-07-05T17:09:00Z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f442f8b2-88d4-454a-ae0a-d915e44763d2_Enabled">
    <vt:lpwstr>true</vt:lpwstr>
  </property>
  <property fmtid="{D5CDD505-2E9C-101B-9397-08002B2CF9AE}" pid="4" name="MSIP_Label_f442f8b2-88d4-454a-ae0a-d915e44763d2_SetDate">
    <vt:lpwstr>2024-07-05T17:09:12Z</vt:lpwstr>
  </property>
  <property fmtid="{D5CDD505-2E9C-101B-9397-08002B2CF9AE}" pid="5" name="MSIP_Label_f442f8b2-88d4-454a-ae0a-d915e44763d2_Method">
    <vt:lpwstr>Standard</vt:lpwstr>
  </property>
  <property fmtid="{D5CDD505-2E9C-101B-9397-08002B2CF9AE}" pid="6" name="MSIP_Label_f442f8b2-88d4-454a-ae0a-d915e44763d2_Name">
    <vt:lpwstr>defa4170-0d19-0005-0003-bc88714345d2</vt:lpwstr>
  </property>
  <property fmtid="{D5CDD505-2E9C-101B-9397-08002B2CF9AE}" pid="7" name="MSIP_Label_f442f8b2-88d4-454a-ae0a-d915e44763d2_SiteId">
    <vt:lpwstr>08e33d6b-a654-486a-80e3-20b190ae22d7</vt:lpwstr>
  </property>
  <property fmtid="{D5CDD505-2E9C-101B-9397-08002B2CF9AE}" pid="8" name="MSIP_Label_f442f8b2-88d4-454a-ae0a-d915e44763d2_ActionId">
    <vt:lpwstr>6b9792cf-746a-4955-9db4-a646d1e0fe44</vt:lpwstr>
  </property>
  <property fmtid="{D5CDD505-2E9C-101B-9397-08002B2CF9AE}" pid="9" name="MSIP_Label_f442f8b2-88d4-454a-ae0a-d915e44763d2_ContentBits">
    <vt:lpwstr>0</vt:lpwstr>
  </property>
</Properties>
</file>